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66B5E">
      <w:r>
        <w:object w:dxaOrig="7680" w:dyaOrig="105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8pt;height:696.6pt" o:ole="">
            <v:imagedata r:id="rId4" o:title=""/>
          </v:shape>
          <o:OLEObject Type="Embed" ProgID="AcroExch.Document.11" ShapeID="_x0000_i1025" DrawAspect="Content" ObjectID="_1811394159" r:id="rId5"/>
        </w:object>
      </w:r>
    </w:p>
    <w:p w:rsidR="00000000" w:rsidRDefault="00D66B5E"/>
    <w:p w:rsidR="00000000" w:rsidRDefault="00D66B5E"/>
    <w:p w:rsidR="00000000" w:rsidRDefault="00D66B5E">
      <w:r>
        <w:object w:dxaOrig="7680" w:dyaOrig="10512">
          <v:shape id="_x0000_i1026" type="#_x0000_t75" style="width:530.4pt;height:726.6pt" o:ole="">
            <v:imagedata r:id="rId6" o:title=""/>
          </v:shape>
          <o:OLEObject Type="Embed" ProgID="AcroExch.Document.11" ShapeID="_x0000_i1026" DrawAspect="Content" ObjectID="_1811394160" r:id="rId7"/>
        </w:object>
      </w:r>
    </w:p>
    <w:p w:rsidR="00D66B5E" w:rsidRDefault="00D66B5E">
      <w:r>
        <w:object w:dxaOrig="7680" w:dyaOrig="10512">
          <v:shape id="_x0000_i1027" type="#_x0000_t75" style="width:514.8pt;height:705pt" o:ole="">
            <v:imagedata r:id="rId8" o:title=""/>
          </v:shape>
          <o:OLEObject Type="Embed" ProgID="AcroExch.Document.11" ShapeID="_x0000_i1027" DrawAspect="Content" ObjectID="_1811394161" r:id="rId9"/>
        </w:object>
      </w:r>
    </w:p>
    <w:sectPr w:rsidR="00D66B5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attachedTemplate r:id="rId1"/>
  <w:defaultTabStop w:val="708"/>
  <w:characterSpacingControl w:val="doNotCompress"/>
  <w:compat>
    <w:useFELayout/>
  </w:compat>
  <w:rsids>
    <w:rsidRoot w:val="00DE4E2C"/>
    <w:rsid w:val="00D66B5E"/>
    <w:rsid w:val="00DE4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</Words>
  <Characters>86</Characters>
  <Application>Microsoft Office Word</Application>
  <DocSecurity>0</DocSecurity>
  <Lines>1</Lines>
  <Paragraphs>1</Paragraphs>
  <ScaleCrop>false</ScaleCrop>
  <Company>Microsoft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2025-06-14T05:16:00Z</dcterms:created>
  <dcterms:modified xsi:type="dcterms:W3CDTF">2025-06-14T05:16:00Z</dcterms:modified>
</cp:coreProperties>
</file>